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3B" w:rsidRDefault="00B2383B" w:rsidP="00B2383B">
      <w:pPr>
        <w:rPr>
          <w:b/>
          <w:sz w:val="28"/>
          <w:szCs w:val="28"/>
          <w:u w:val="single"/>
        </w:rPr>
      </w:pPr>
      <w:r w:rsidRPr="00C87C77">
        <w:rPr>
          <w:b/>
          <w:sz w:val="28"/>
          <w:szCs w:val="28"/>
          <w:u w:val="single"/>
        </w:rPr>
        <w:t>Rückmeldungen Turniere:</w:t>
      </w:r>
    </w:p>
    <w:p w:rsidR="00B2383B" w:rsidRDefault="00B2383B" w:rsidP="00B2383B">
      <w:pPr>
        <w:rPr>
          <w:b/>
          <w:sz w:val="28"/>
          <w:szCs w:val="28"/>
          <w:u w:val="single"/>
        </w:rPr>
      </w:pPr>
    </w:p>
    <w:p w:rsidR="00B2383B" w:rsidRPr="00C87C77" w:rsidRDefault="00B2383B" w:rsidP="00B2383B">
      <w:pPr>
        <w:rPr>
          <w:b/>
          <w:sz w:val="28"/>
          <w:szCs w:val="28"/>
          <w:u w:val="single"/>
        </w:rPr>
      </w:pPr>
    </w:p>
    <w:tbl>
      <w:tblPr>
        <w:tblStyle w:val="Tabellengitternetz"/>
        <w:tblW w:w="0" w:type="auto"/>
        <w:tblLook w:val="04A0"/>
      </w:tblPr>
      <w:tblGrid>
        <w:gridCol w:w="8475"/>
      </w:tblGrid>
      <w:tr w:rsidR="00B2383B" w:rsidTr="00980C24">
        <w:trPr>
          <w:trHeight w:val="8741"/>
        </w:trPr>
        <w:tc>
          <w:tcPr>
            <w:tcW w:w="8475" w:type="dxa"/>
          </w:tcPr>
          <w:p w:rsidR="00B2383B" w:rsidRDefault="00B2383B" w:rsidP="00980C24"/>
          <w:p w:rsidR="00B2383B" w:rsidRDefault="00B2383B" w:rsidP="00980C24"/>
          <w:p w:rsidR="00B2383B" w:rsidRDefault="00B2383B" w:rsidP="00980C24">
            <w:r>
              <w:t>Name ( ggf. Startklasse):</w:t>
            </w:r>
          </w:p>
          <w:p w:rsidR="00B2383B" w:rsidRDefault="00B2383B" w:rsidP="00980C24"/>
          <w:p w:rsidR="00B2383B" w:rsidRDefault="00B2383B" w:rsidP="00980C24"/>
          <w:p w:rsidR="00B2383B" w:rsidRDefault="00B2383B" w:rsidP="00980C24">
            <w:r>
              <w:t>Turnier / Verein:</w:t>
            </w:r>
          </w:p>
          <w:p w:rsidR="00B2383B" w:rsidRDefault="00B2383B" w:rsidP="00980C24"/>
          <w:p w:rsidR="00B2383B" w:rsidRDefault="00B2383B" w:rsidP="00980C24"/>
          <w:p w:rsidR="00B2383B" w:rsidRDefault="00B2383B" w:rsidP="00980C24">
            <w:r>
              <w:t>Wann:</w:t>
            </w:r>
          </w:p>
          <w:p w:rsidR="00B2383B" w:rsidRDefault="00B2383B" w:rsidP="00980C24"/>
          <w:p w:rsidR="00B2383B" w:rsidRDefault="00B2383B" w:rsidP="00980C24"/>
          <w:p w:rsidR="00B2383B" w:rsidRDefault="00B2383B" w:rsidP="00980C24">
            <w:r>
              <w:t>Platz:</w:t>
            </w:r>
          </w:p>
          <w:p w:rsidR="00B2383B" w:rsidRDefault="00B2383B" w:rsidP="00980C24"/>
          <w:p w:rsidR="00B2383B" w:rsidRDefault="00B2383B" w:rsidP="00980C24"/>
          <w:p w:rsidR="00B2383B" w:rsidRDefault="00B2383B" w:rsidP="00980C24">
            <w:r>
              <w:t>Gestartete Paare:</w:t>
            </w:r>
          </w:p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Default="00B2383B" w:rsidP="00980C24">
            <w:r>
              <w:t>Bemerkungen / Besonderheiten:</w:t>
            </w:r>
          </w:p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Default="00B2383B" w:rsidP="00980C24"/>
          <w:p w:rsidR="00B2383B" w:rsidRPr="005F6B93" w:rsidRDefault="00B2383B" w:rsidP="00980C24"/>
        </w:tc>
      </w:tr>
    </w:tbl>
    <w:p w:rsidR="00662426" w:rsidRDefault="00662426" w:rsidP="00071007">
      <w:pPr>
        <w:spacing w:after="0"/>
        <w:jc w:val="left"/>
        <w:rPr>
          <w:rFonts w:ascii="Arial" w:hAnsi="Arial" w:cs="Arial"/>
        </w:rPr>
      </w:pPr>
    </w:p>
    <w:sectPr w:rsidR="00662426" w:rsidSect="00B64985">
      <w:headerReference w:type="default" r:id="rId7"/>
      <w:footerReference w:type="default" r:id="rId8"/>
      <w:pgSz w:w="11907" w:h="16840" w:code="9"/>
      <w:pgMar w:top="2552" w:right="992" w:bottom="680" w:left="1191" w:header="720" w:footer="1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668" w:rsidRDefault="00825668">
      <w:r>
        <w:separator/>
      </w:r>
    </w:p>
  </w:endnote>
  <w:endnote w:type="continuationSeparator" w:id="0">
    <w:p w:rsidR="00825668" w:rsidRDefault="00825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Look w:val="01E0"/>
    </w:tblPr>
    <w:tblGrid>
      <w:gridCol w:w="2235"/>
      <w:gridCol w:w="2268"/>
      <w:gridCol w:w="2693"/>
      <w:gridCol w:w="2944"/>
    </w:tblGrid>
    <w:tr w:rsidR="00FE4957" w:rsidRPr="00423456" w:rsidTr="00071007">
      <w:tc>
        <w:tcPr>
          <w:tcW w:w="2235" w:type="dxa"/>
          <w:tcBorders>
            <w:top w:val="single" w:sz="4" w:space="0" w:color="auto"/>
          </w:tcBorders>
        </w:tcPr>
        <w:p w:rsidR="00FE4957" w:rsidRPr="00071007" w:rsidRDefault="00FE4957" w:rsidP="00423456">
          <w:pPr>
            <w:tabs>
              <w:tab w:val="left" w:pos="2835"/>
              <w:tab w:val="left" w:pos="3686"/>
            </w:tabs>
            <w:spacing w:after="0"/>
            <w:rPr>
              <w:rFonts w:ascii="Arial" w:hAnsi="Arial"/>
              <w:sz w:val="8"/>
              <w:szCs w:val="8"/>
            </w:rPr>
          </w:pPr>
        </w:p>
      </w:tc>
      <w:tc>
        <w:tcPr>
          <w:tcW w:w="2268" w:type="dxa"/>
          <w:tcBorders>
            <w:top w:val="single" w:sz="4" w:space="0" w:color="auto"/>
          </w:tcBorders>
        </w:tcPr>
        <w:p w:rsidR="00FE4957" w:rsidRPr="00423456" w:rsidRDefault="00FE4957" w:rsidP="00071007">
          <w:pPr>
            <w:tabs>
              <w:tab w:val="left" w:pos="742"/>
              <w:tab w:val="left" w:pos="2835"/>
              <w:tab w:val="left" w:pos="3686"/>
            </w:tabs>
            <w:spacing w:after="0"/>
            <w:rPr>
              <w:rFonts w:ascii="Arial" w:hAnsi="Arial"/>
              <w:sz w:val="16"/>
              <w:szCs w:val="16"/>
            </w:rPr>
          </w:pPr>
        </w:p>
      </w:tc>
      <w:tc>
        <w:tcPr>
          <w:tcW w:w="2693" w:type="dxa"/>
          <w:tcBorders>
            <w:top w:val="single" w:sz="4" w:space="0" w:color="auto"/>
          </w:tcBorders>
        </w:tcPr>
        <w:p w:rsidR="00FE4957" w:rsidRPr="00423456" w:rsidRDefault="00FE4957" w:rsidP="00AD7F81">
          <w:pPr>
            <w:tabs>
              <w:tab w:val="left" w:pos="1309"/>
              <w:tab w:val="left" w:pos="3686"/>
            </w:tabs>
            <w:spacing w:after="0"/>
            <w:rPr>
              <w:rFonts w:ascii="Arial" w:hAnsi="Arial"/>
              <w:sz w:val="16"/>
              <w:szCs w:val="16"/>
            </w:rPr>
          </w:pPr>
        </w:p>
      </w:tc>
      <w:tc>
        <w:tcPr>
          <w:tcW w:w="2944" w:type="dxa"/>
          <w:tcBorders>
            <w:top w:val="single" w:sz="4" w:space="0" w:color="auto"/>
          </w:tcBorders>
        </w:tcPr>
        <w:p w:rsidR="00FE4957" w:rsidRPr="00423456" w:rsidRDefault="00FE4957" w:rsidP="00071007">
          <w:pPr>
            <w:tabs>
              <w:tab w:val="left" w:pos="459"/>
              <w:tab w:val="left" w:pos="2835"/>
              <w:tab w:val="left" w:pos="3686"/>
            </w:tabs>
            <w:spacing w:after="0"/>
            <w:rPr>
              <w:rFonts w:ascii="Arial" w:hAnsi="Arial"/>
              <w:sz w:val="16"/>
              <w:szCs w:val="16"/>
            </w:rPr>
          </w:pPr>
        </w:p>
      </w:tc>
    </w:tr>
    <w:tr w:rsidR="00FE4957" w:rsidRPr="00423456" w:rsidTr="00423456">
      <w:tc>
        <w:tcPr>
          <w:tcW w:w="10140" w:type="dxa"/>
          <w:gridSpan w:val="4"/>
        </w:tcPr>
        <w:p w:rsidR="00FE4957" w:rsidRPr="00423456" w:rsidRDefault="00FE4957" w:rsidP="007D0BE5">
          <w:pPr>
            <w:tabs>
              <w:tab w:val="left" w:pos="2835"/>
              <w:tab w:val="left" w:pos="3686"/>
            </w:tabs>
            <w:spacing w:after="0"/>
            <w:rPr>
              <w:rFonts w:ascii="Arial" w:hAnsi="Arial"/>
              <w:sz w:val="16"/>
              <w:szCs w:val="16"/>
            </w:rPr>
          </w:pPr>
        </w:p>
      </w:tc>
    </w:tr>
  </w:tbl>
  <w:p w:rsidR="00FE4957" w:rsidRPr="005118D7" w:rsidRDefault="00FE4957" w:rsidP="00DD5F31">
    <w:pPr>
      <w:tabs>
        <w:tab w:val="left" w:pos="2835"/>
        <w:tab w:val="left" w:pos="3686"/>
      </w:tabs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668" w:rsidRDefault="00825668">
      <w:r>
        <w:separator/>
      </w:r>
    </w:p>
  </w:footnote>
  <w:footnote w:type="continuationSeparator" w:id="0">
    <w:p w:rsidR="00825668" w:rsidRDefault="008256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957" w:rsidRDefault="00FE4957">
    <w:pPr>
      <w:pStyle w:val="Kopfzeile"/>
    </w:pPr>
  </w:p>
  <w:p w:rsidR="00FE4957" w:rsidRPr="00DF3395" w:rsidRDefault="007C36A0" w:rsidP="004A3D36">
    <w:pPr>
      <w:framePr w:w="5231" w:h="1440" w:hSpace="142" w:wrap="around" w:vAnchor="page" w:hAnchor="page" w:x="4398" w:y="725" w:anchorLock="1"/>
      <w:spacing w:after="0"/>
      <w:ind w:left="360" w:right="176"/>
      <w:jc w:val="right"/>
      <w:rPr>
        <w:rFonts w:ascii="Impact" w:hAnsi="Impact"/>
        <w:i/>
        <w:sz w:val="56"/>
        <w:szCs w:val="56"/>
        <w:lang w:val="en-GB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3338830</wp:posOffset>
          </wp:positionH>
          <wp:positionV relativeFrom="paragraph">
            <wp:posOffset>0</wp:posOffset>
          </wp:positionV>
          <wp:extent cx="845185" cy="914400"/>
          <wp:effectExtent l="19050" t="0" r="0" b="0"/>
          <wp:wrapNone/>
          <wp:docPr id="10" name="Bild 10" descr="VereinslogoSCN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ereinslogoSCN_R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4957" w:rsidRPr="00DF3395">
      <w:rPr>
        <w:rFonts w:ascii="Impact" w:hAnsi="Impact"/>
        <w:i/>
        <w:sz w:val="56"/>
        <w:szCs w:val="56"/>
        <w:lang w:val="en-GB"/>
      </w:rPr>
      <w:t>1. Sport-Club</w:t>
    </w:r>
  </w:p>
  <w:p w:rsidR="00FE4957" w:rsidRPr="00DF3395" w:rsidRDefault="00FE4957" w:rsidP="004A3D36">
    <w:pPr>
      <w:framePr w:w="5231" w:h="1440" w:hSpace="142" w:wrap="around" w:vAnchor="page" w:hAnchor="page" w:x="4398" w:y="725" w:anchorLock="1"/>
      <w:spacing w:after="0"/>
      <w:ind w:left="360" w:right="176"/>
      <w:jc w:val="right"/>
      <w:rPr>
        <w:rFonts w:ascii="Impact" w:hAnsi="Impact"/>
        <w:i/>
        <w:sz w:val="56"/>
        <w:szCs w:val="56"/>
        <w:lang w:val="en-GB"/>
      </w:rPr>
    </w:pPr>
    <w:r w:rsidRPr="00DF3395">
      <w:rPr>
        <w:rFonts w:ascii="Impact" w:hAnsi="Impact"/>
        <w:i/>
        <w:sz w:val="56"/>
        <w:szCs w:val="56"/>
        <w:lang w:val="en-GB"/>
      </w:rPr>
      <w:t xml:space="preserve">Norderstedt </w:t>
    </w:r>
    <w:proofErr w:type="spellStart"/>
    <w:r w:rsidRPr="00DF3395">
      <w:rPr>
        <w:rFonts w:ascii="Impact" w:hAnsi="Impact"/>
        <w:i/>
        <w:sz w:val="56"/>
        <w:szCs w:val="56"/>
        <w:lang w:val="en-GB"/>
      </w:rPr>
      <w:t>e.V</w:t>
    </w:r>
    <w:proofErr w:type="spellEnd"/>
    <w:r w:rsidRPr="00DF3395">
      <w:rPr>
        <w:rFonts w:ascii="Impact" w:hAnsi="Impact"/>
        <w:i/>
        <w:sz w:val="56"/>
        <w:szCs w:val="56"/>
        <w:lang w:val="en-GB"/>
      </w:rPr>
      <w:t xml:space="preserve">. </w:t>
    </w:r>
  </w:p>
  <w:p w:rsidR="00FE4957" w:rsidRPr="00DE27B3" w:rsidRDefault="00FE4957">
    <w:pPr>
      <w:pStyle w:val="Kopfzeile"/>
      <w:rPr>
        <w:lang w:val="en-GB"/>
      </w:rPr>
    </w:pPr>
  </w:p>
  <w:p w:rsidR="00FE4957" w:rsidRPr="00DE27B3" w:rsidRDefault="00FE4957">
    <w:pPr>
      <w:pStyle w:val="Kopfzeile"/>
      <w:rPr>
        <w:lang w:val="en-GB"/>
      </w:rPr>
    </w:pPr>
  </w:p>
  <w:p w:rsidR="00FE4957" w:rsidRDefault="00FE4957">
    <w:pPr>
      <w:pStyle w:val="Kopfzeile"/>
      <w:rPr>
        <w:lang w:val="en-GB"/>
      </w:rPr>
    </w:pPr>
  </w:p>
  <w:p w:rsidR="00FE4957" w:rsidRPr="00FB5471" w:rsidRDefault="00FE4957" w:rsidP="00FB5471">
    <w:pPr>
      <w:pStyle w:val="Kopfzeile"/>
      <w:spacing w:line="240" w:lineRule="auto"/>
      <w:rPr>
        <w:sz w:val="16"/>
        <w:szCs w:val="16"/>
        <w:lang w:val="en-GB"/>
      </w:rPr>
    </w:pPr>
  </w:p>
  <w:p w:rsidR="00FE4957" w:rsidRPr="00EE7709" w:rsidRDefault="00FE4957" w:rsidP="00FB5471">
    <w:pPr>
      <w:pStyle w:val="Kopfzeile"/>
      <w:rPr>
        <w:sz w:val="4"/>
        <w:szCs w:val="4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163EF"/>
    <w:multiLevelType w:val="hybridMultilevel"/>
    <w:tmpl w:val="4B28CB84"/>
    <w:lvl w:ilvl="0" w:tplc="3A18F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C80465"/>
    <w:multiLevelType w:val="hybridMultilevel"/>
    <w:tmpl w:val="11622650"/>
    <w:lvl w:ilvl="0" w:tplc="E3BAEF1E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  <w:sz w:val="96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A55E3F"/>
    <w:multiLevelType w:val="hybridMultilevel"/>
    <w:tmpl w:val="C11E2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F04E80"/>
    <w:multiLevelType w:val="hybridMultilevel"/>
    <w:tmpl w:val="9796C7C0"/>
    <w:lvl w:ilvl="0" w:tplc="3A18F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D71CAB"/>
    <w:multiLevelType w:val="hybridMultilevel"/>
    <w:tmpl w:val="610A4748"/>
    <w:lvl w:ilvl="0" w:tplc="3A18F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710016"/>
    <w:multiLevelType w:val="hybridMultilevel"/>
    <w:tmpl w:val="59BE337E"/>
    <w:lvl w:ilvl="0" w:tplc="3A18F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3F0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9724A"/>
    <w:rsid w:val="00026932"/>
    <w:rsid w:val="00045D83"/>
    <w:rsid w:val="000511FB"/>
    <w:rsid w:val="00052147"/>
    <w:rsid w:val="00054350"/>
    <w:rsid w:val="000628A1"/>
    <w:rsid w:val="00071007"/>
    <w:rsid w:val="000750AB"/>
    <w:rsid w:val="000C2A7B"/>
    <w:rsid w:val="000C545A"/>
    <w:rsid w:val="000D19E2"/>
    <w:rsid w:val="000F1758"/>
    <w:rsid w:val="000F62E5"/>
    <w:rsid w:val="0010020F"/>
    <w:rsid w:val="0011635B"/>
    <w:rsid w:val="0013081E"/>
    <w:rsid w:val="00131B57"/>
    <w:rsid w:val="0013478C"/>
    <w:rsid w:val="00143C62"/>
    <w:rsid w:val="00156F62"/>
    <w:rsid w:val="00162AFB"/>
    <w:rsid w:val="001660E5"/>
    <w:rsid w:val="00186AF9"/>
    <w:rsid w:val="001C6620"/>
    <w:rsid w:val="001C6E1B"/>
    <w:rsid w:val="001E1712"/>
    <w:rsid w:val="001E7A89"/>
    <w:rsid w:val="002C320B"/>
    <w:rsid w:val="002C6F32"/>
    <w:rsid w:val="002E292E"/>
    <w:rsid w:val="00342769"/>
    <w:rsid w:val="00344252"/>
    <w:rsid w:val="003E46C3"/>
    <w:rsid w:val="00423456"/>
    <w:rsid w:val="0043413A"/>
    <w:rsid w:val="00465C6A"/>
    <w:rsid w:val="004710BA"/>
    <w:rsid w:val="004827DE"/>
    <w:rsid w:val="00491CBD"/>
    <w:rsid w:val="00492BA6"/>
    <w:rsid w:val="004A3D36"/>
    <w:rsid w:val="004E3458"/>
    <w:rsid w:val="005118D7"/>
    <w:rsid w:val="00517B3E"/>
    <w:rsid w:val="00521998"/>
    <w:rsid w:val="00525787"/>
    <w:rsid w:val="005429F3"/>
    <w:rsid w:val="005466E7"/>
    <w:rsid w:val="0058799E"/>
    <w:rsid w:val="00590F1A"/>
    <w:rsid w:val="0064502D"/>
    <w:rsid w:val="00662426"/>
    <w:rsid w:val="00676CCD"/>
    <w:rsid w:val="006935F4"/>
    <w:rsid w:val="006E4C96"/>
    <w:rsid w:val="00716823"/>
    <w:rsid w:val="00735955"/>
    <w:rsid w:val="007460A0"/>
    <w:rsid w:val="00784B54"/>
    <w:rsid w:val="007B0243"/>
    <w:rsid w:val="007C36A0"/>
    <w:rsid w:val="007D0BE5"/>
    <w:rsid w:val="007E12F4"/>
    <w:rsid w:val="00816E55"/>
    <w:rsid w:val="00825668"/>
    <w:rsid w:val="00841D89"/>
    <w:rsid w:val="00862EF2"/>
    <w:rsid w:val="008903D8"/>
    <w:rsid w:val="008E4586"/>
    <w:rsid w:val="00931D86"/>
    <w:rsid w:val="00960ADE"/>
    <w:rsid w:val="009938DE"/>
    <w:rsid w:val="00A176C5"/>
    <w:rsid w:val="00A2659A"/>
    <w:rsid w:val="00A41B50"/>
    <w:rsid w:val="00A6232A"/>
    <w:rsid w:val="00A92C3C"/>
    <w:rsid w:val="00A956F6"/>
    <w:rsid w:val="00AC73F8"/>
    <w:rsid w:val="00AD7F81"/>
    <w:rsid w:val="00B03F0F"/>
    <w:rsid w:val="00B0490F"/>
    <w:rsid w:val="00B2383B"/>
    <w:rsid w:val="00B64985"/>
    <w:rsid w:val="00B94EDE"/>
    <w:rsid w:val="00B9724A"/>
    <w:rsid w:val="00BA2C82"/>
    <w:rsid w:val="00BB2EF7"/>
    <w:rsid w:val="00BE3E10"/>
    <w:rsid w:val="00C376F1"/>
    <w:rsid w:val="00C7407B"/>
    <w:rsid w:val="00C76F45"/>
    <w:rsid w:val="00C80612"/>
    <w:rsid w:val="00C82A9F"/>
    <w:rsid w:val="00CB4DDF"/>
    <w:rsid w:val="00D043E0"/>
    <w:rsid w:val="00D230BD"/>
    <w:rsid w:val="00D2422D"/>
    <w:rsid w:val="00D35D35"/>
    <w:rsid w:val="00D455A4"/>
    <w:rsid w:val="00D6792D"/>
    <w:rsid w:val="00D73751"/>
    <w:rsid w:val="00D76A4E"/>
    <w:rsid w:val="00D93EB2"/>
    <w:rsid w:val="00DA0B01"/>
    <w:rsid w:val="00DD5F31"/>
    <w:rsid w:val="00DE27B3"/>
    <w:rsid w:val="00DF3395"/>
    <w:rsid w:val="00DF60D4"/>
    <w:rsid w:val="00E444E7"/>
    <w:rsid w:val="00E83024"/>
    <w:rsid w:val="00ED5AF1"/>
    <w:rsid w:val="00ED756B"/>
    <w:rsid w:val="00EE7709"/>
    <w:rsid w:val="00EF2DB2"/>
    <w:rsid w:val="00F12A12"/>
    <w:rsid w:val="00F53DD6"/>
    <w:rsid w:val="00F61D28"/>
    <w:rsid w:val="00F979D4"/>
    <w:rsid w:val="00FB5471"/>
    <w:rsid w:val="00FE4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44252"/>
    <w:pPr>
      <w:spacing w:after="80"/>
      <w:jc w:val="both"/>
    </w:pPr>
    <w:rPr>
      <w:rFonts w:ascii="Times" w:hAnsi="Times"/>
      <w:sz w:val="24"/>
    </w:rPr>
  </w:style>
  <w:style w:type="paragraph" w:styleId="berschrift1">
    <w:name w:val="heading 1"/>
    <w:basedOn w:val="Standard"/>
    <w:next w:val="Standard"/>
    <w:qFormat/>
    <w:rsid w:val="00344252"/>
    <w:pPr>
      <w:keepNext/>
      <w:spacing w:before="240" w:after="60"/>
      <w:ind w:left="-284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344252"/>
    <w:pPr>
      <w:keepNext/>
      <w:spacing w:before="480" w:after="24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344252"/>
    <w:pPr>
      <w:keepNext/>
      <w:spacing w:before="240" w:after="120"/>
      <w:outlineLvl w:val="2"/>
    </w:pPr>
    <w:rPr>
      <w:b/>
      <w:i/>
    </w:rPr>
  </w:style>
  <w:style w:type="paragraph" w:styleId="berschrift4">
    <w:name w:val="heading 4"/>
    <w:basedOn w:val="Standard"/>
    <w:next w:val="Standard"/>
    <w:qFormat/>
    <w:rsid w:val="00344252"/>
    <w:pPr>
      <w:keepNext/>
      <w:spacing w:before="240" w:after="60"/>
      <w:outlineLvl w:val="3"/>
    </w:pPr>
    <w:rPr>
      <w:rFonts w:ascii="Times New Roman" w:hAnsi="Times New Roman"/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eerzeile">
    <w:name w:val="Leerzeile"/>
    <w:rsid w:val="00344252"/>
    <w:pPr>
      <w:spacing w:line="280" w:lineRule="exact"/>
    </w:pPr>
    <w:rPr>
      <w:rFonts w:ascii="Times" w:hAnsi="Times"/>
      <w:sz w:val="24"/>
    </w:rPr>
  </w:style>
  <w:style w:type="paragraph" w:customStyle="1" w:styleId="negativeingerAbsatz">
    <w:name w:val="negativ einger.Absatz"/>
    <w:rsid w:val="00344252"/>
    <w:pPr>
      <w:spacing w:after="72" w:line="280" w:lineRule="exact"/>
      <w:ind w:left="709" w:hanging="709"/>
      <w:jc w:val="both"/>
    </w:pPr>
    <w:rPr>
      <w:rFonts w:ascii="Times" w:hAnsi="Times"/>
      <w:sz w:val="24"/>
    </w:rPr>
  </w:style>
  <w:style w:type="paragraph" w:customStyle="1" w:styleId="Titelzeile">
    <w:name w:val="Titelzeile"/>
    <w:rsid w:val="00344252"/>
    <w:pPr>
      <w:spacing w:after="360"/>
    </w:pPr>
    <w:rPr>
      <w:rFonts w:ascii="Helvetica" w:hAnsi="Helvetica"/>
      <w:b/>
      <w:caps/>
      <w:sz w:val="24"/>
    </w:rPr>
  </w:style>
  <w:style w:type="paragraph" w:customStyle="1" w:styleId="VokabbKlArbeiten">
    <w:name w:val="Vokab.b.Kl_Arbeiten"/>
    <w:rsid w:val="00344252"/>
    <w:pPr>
      <w:tabs>
        <w:tab w:val="left" w:pos="1441"/>
        <w:tab w:val="left" w:pos="3969"/>
        <w:tab w:val="left" w:pos="4536"/>
      </w:tabs>
      <w:spacing w:line="240" w:lineRule="exact"/>
      <w:ind w:left="601"/>
    </w:pPr>
    <w:rPr>
      <w:rFonts w:ascii="Helvetica" w:hAnsi="Helvetica"/>
      <w:sz w:val="18"/>
    </w:rPr>
  </w:style>
  <w:style w:type="paragraph" w:customStyle="1" w:styleId="AbsatzfKlassenarbeiten">
    <w:name w:val="Absatz f.Klassenarbeiten"/>
    <w:rsid w:val="00344252"/>
    <w:pPr>
      <w:spacing w:after="60" w:line="420" w:lineRule="exact"/>
      <w:ind w:left="601"/>
      <w:jc w:val="both"/>
    </w:pPr>
    <w:rPr>
      <w:rFonts w:ascii="Times" w:hAnsi="Times"/>
      <w:sz w:val="26"/>
    </w:rPr>
  </w:style>
  <w:style w:type="paragraph" w:customStyle="1" w:styleId="zitat">
    <w:name w:val="zitat"/>
    <w:rsid w:val="00344252"/>
    <w:pPr>
      <w:spacing w:before="180" w:after="180"/>
      <w:ind w:left="737"/>
      <w:jc w:val="both"/>
    </w:pPr>
    <w:rPr>
      <w:noProof/>
      <w:sz w:val="22"/>
    </w:rPr>
  </w:style>
  <w:style w:type="paragraph" w:styleId="Kopfzeile">
    <w:name w:val="header"/>
    <w:basedOn w:val="Standard"/>
    <w:rsid w:val="00344252"/>
    <w:pPr>
      <w:tabs>
        <w:tab w:val="left" w:pos="-1440"/>
        <w:tab w:val="left" w:pos="-720"/>
        <w:tab w:val="left" w:pos="0"/>
        <w:tab w:val="left" w:pos="288"/>
        <w:tab w:val="left" w:pos="720"/>
        <w:tab w:val="center" w:pos="4536"/>
        <w:tab w:val="right" w:pos="9072"/>
      </w:tabs>
      <w:spacing w:after="0" w:line="360" w:lineRule="auto"/>
    </w:pPr>
    <w:rPr>
      <w:spacing w:val="-3"/>
    </w:rPr>
  </w:style>
  <w:style w:type="paragraph" w:styleId="Verzeichnis6">
    <w:name w:val="toc 6"/>
    <w:basedOn w:val="Standard"/>
    <w:next w:val="Standard"/>
    <w:semiHidden/>
    <w:rsid w:val="00344252"/>
    <w:pPr>
      <w:tabs>
        <w:tab w:val="right" w:leader="dot" w:pos="7994"/>
      </w:tabs>
      <w:spacing w:after="120"/>
      <w:ind w:left="958"/>
      <w:jc w:val="left"/>
    </w:pPr>
    <w:rPr>
      <w:sz w:val="22"/>
    </w:rPr>
  </w:style>
  <w:style w:type="paragraph" w:styleId="Funotentext">
    <w:name w:val="footnote text"/>
    <w:basedOn w:val="Standard"/>
    <w:semiHidden/>
    <w:rsid w:val="00344252"/>
    <w:pPr>
      <w:ind w:left="227" w:hanging="227"/>
    </w:pPr>
    <w:rPr>
      <w:kern w:val="16"/>
      <w:sz w:val="22"/>
    </w:rPr>
  </w:style>
  <w:style w:type="character" w:styleId="Funotenzeichen">
    <w:name w:val="footnote reference"/>
    <w:semiHidden/>
    <w:rsid w:val="00344252"/>
    <w:rPr>
      <w:rFonts w:ascii="Times New Roman" w:hAnsi="Times New Roman"/>
      <w:sz w:val="20"/>
      <w:vertAlign w:val="superscript"/>
    </w:rPr>
  </w:style>
  <w:style w:type="paragraph" w:styleId="Verzeichnis1">
    <w:name w:val="toc 1"/>
    <w:basedOn w:val="Standard"/>
    <w:next w:val="Standard"/>
    <w:semiHidden/>
    <w:rsid w:val="00344252"/>
    <w:pPr>
      <w:tabs>
        <w:tab w:val="right" w:leader="dot" w:pos="7994"/>
      </w:tabs>
      <w:spacing w:before="120" w:after="120"/>
      <w:jc w:val="left"/>
    </w:pPr>
  </w:style>
  <w:style w:type="paragraph" w:styleId="Verzeichnis2">
    <w:name w:val="toc 2"/>
    <w:basedOn w:val="Standard"/>
    <w:next w:val="Standard"/>
    <w:semiHidden/>
    <w:rsid w:val="00344252"/>
    <w:pPr>
      <w:tabs>
        <w:tab w:val="right" w:leader="dot" w:pos="7994"/>
      </w:tabs>
      <w:ind w:left="284"/>
      <w:jc w:val="left"/>
    </w:pPr>
  </w:style>
  <w:style w:type="paragraph" w:styleId="Verzeichnis3">
    <w:name w:val="toc 3"/>
    <w:basedOn w:val="Standard"/>
    <w:next w:val="Standard"/>
    <w:semiHidden/>
    <w:rsid w:val="00344252"/>
    <w:pPr>
      <w:tabs>
        <w:tab w:val="right" w:leader="dot" w:pos="7994"/>
      </w:tabs>
      <w:ind w:left="624"/>
      <w:jc w:val="left"/>
    </w:pPr>
    <w:rPr>
      <w:i/>
      <w:sz w:val="22"/>
    </w:rPr>
  </w:style>
  <w:style w:type="paragraph" w:customStyle="1" w:styleId="zitat2">
    <w:name w:val="zitat2"/>
    <w:rsid w:val="00344252"/>
    <w:pPr>
      <w:ind w:left="737"/>
      <w:jc w:val="both"/>
    </w:pPr>
    <w:rPr>
      <w:sz w:val="22"/>
      <w:lang w:val="en-US"/>
    </w:rPr>
  </w:style>
  <w:style w:type="paragraph" w:styleId="Standardeinzug">
    <w:name w:val="Normal Indent"/>
    <w:basedOn w:val="Standard"/>
    <w:rsid w:val="00344252"/>
    <w:pPr>
      <w:spacing w:after="120"/>
      <w:ind w:left="284" w:hanging="284"/>
    </w:pPr>
  </w:style>
  <w:style w:type="paragraph" w:customStyle="1" w:styleId="AbsatzfAnrede">
    <w:name w:val="Absatz f.Anrede"/>
    <w:rsid w:val="00344252"/>
    <w:pPr>
      <w:spacing w:after="240" w:line="240" w:lineRule="exact"/>
    </w:pPr>
    <w:rPr>
      <w:rFonts w:ascii="Century Gothic" w:hAnsi="Century Gothic"/>
      <w:sz w:val="24"/>
    </w:rPr>
  </w:style>
  <w:style w:type="paragraph" w:customStyle="1" w:styleId="AbsatzfBetreff">
    <w:name w:val="Absatz f.Betreff"/>
    <w:rsid w:val="00344252"/>
    <w:pPr>
      <w:spacing w:after="480" w:line="240" w:lineRule="exact"/>
    </w:pPr>
    <w:rPr>
      <w:rFonts w:ascii="Century Gothic" w:hAnsi="Century Gothic"/>
      <w:b/>
      <w:sz w:val="24"/>
    </w:rPr>
  </w:style>
  <w:style w:type="paragraph" w:customStyle="1" w:styleId="AbsatzGruformel">
    <w:name w:val="Absatz Grußformel"/>
    <w:rsid w:val="00344252"/>
    <w:pPr>
      <w:spacing w:after="720" w:line="240" w:lineRule="exact"/>
    </w:pPr>
    <w:rPr>
      <w:rFonts w:ascii="Century Gothic" w:hAnsi="Century Gothic"/>
      <w:sz w:val="24"/>
    </w:rPr>
  </w:style>
  <w:style w:type="paragraph" w:styleId="Fuzeile">
    <w:name w:val="footer"/>
    <w:basedOn w:val="Standard"/>
    <w:rsid w:val="00344252"/>
    <w:pPr>
      <w:tabs>
        <w:tab w:val="center" w:pos="4536"/>
        <w:tab w:val="right" w:pos="9072"/>
      </w:tabs>
    </w:pPr>
  </w:style>
  <w:style w:type="character" w:styleId="Hyperlink">
    <w:name w:val="Hyperlink"/>
    <w:rsid w:val="00344252"/>
    <w:rPr>
      <w:color w:val="0000FF"/>
      <w:u w:val="single"/>
    </w:rPr>
  </w:style>
  <w:style w:type="character" w:styleId="BesuchterHyperlink">
    <w:name w:val="FollowedHyperlink"/>
    <w:rsid w:val="00344252"/>
    <w:rPr>
      <w:color w:val="800080"/>
      <w:u w:val="single"/>
    </w:rPr>
  </w:style>
  <w:style w:type="paragraph" w:styleId="Sprechblasentext">
    <w:name w:val="Balloon Text"/>
    <w:basedOn w:val="Standard"/>
    <w:semiHidden/>
    <w:rsid w:val="001660E5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1660E5"/>
    <w:pPr>
      <w:spacing w:after="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rText1">
    <w:name w:val="Nur Text1"/>
    <w:basedOn w:val="Standard"/>
    <w:rsid w:val="00071007"/>
    <w:pPr>
      <w:widowControl w:val="0"/>
      <w:spacing w:after="0"/>
      <w:jc w:val="left"/>
    </w:pPr>
    <w:rPr>
      <w:rFonts w:ascii="Courier New" w:hAnsi="Courier New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igene%20Dateien\Daten_98\BRIEF_~1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BRIEF_~1</Template>
  <TotalTime>0</TotalTime>
  <Pages>1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des 1. Vorsitzenden SCN</vt:lpstr>
    </vt:vector>
  </TitlesOfParts>
  <Company>1. SC Norderstedt</Company>
  <LinksUpToDate>false</LinksUpToDate>
  <CharactersWithSpaces>154</CharactersWithSpaces>
  <SharedDoc>false</SharedDoc>
  <HLinks>
    <vt:vector size="6" baseType="variant">
      <vt:variant>
        <vt:i4>5505079</vt:i4>
      </vt:variant>
      <vt:variant>
        <vt:i4>0</vt:i4>
      </vt:variant>
      <vt:variant>
        <vt:i4>0</vt:i4>
      </vt:variant>
      <vt:variant>
        <vt:i4>5</vt:i4>
      </vt:variant>
      <vt:variant>
        <vt:lpwstr>mailto:info@1scn.de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des 1. Vorsitzenden SCN</dc:title>
  <dc:subject>Formblatt für Fensterumschlag mit Vereinskopfzeilen</dc:subject>
  <dc:creator>Petra Luttmann</dc:creator>
  <cp:keywords>1.SC Norderstedt</cp:keywords>
  <cp:lastModifiedBy>Gela</cp:lastModifiedBy>
  <cp:revision>2</cp:revision>
  <cp:lastPrinted>2014-04-22T09:08:00Z</cp:lastPrinted>
  <dcterms:created xsi:type="dcterms:W3CDTF">2016-02-09T18:50:00Z</dcterms:created>
  <dcterms:modified xsi:type="dcterms:W3CDTF">2016-02-09T18:50:00Z</dcterms:modified>
</cp:coreProperties>
</file>